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D3C" w:rsidRPr="006411EB" w:rsidRDefault="007C31B7">
      <w:pPr>
        <w:rPr>
          <w:rFonts w:ascii="Asap" w:hAnsi="Asap"/>
          <w:noProof/>
          <w:color w:val="595959" w:themeColor="text1" w:themeTint="A6"/>
        </w:rPr>
      </w:pPr>
      <w:r w:rsidRPr="006411EB">
        <w:rPr>
          <w:rFonts w:ascii="Asap" w:hAnsi="Asap"/>
          <w:noProof/>
          <w:color w:val="595959" w:themeColor="text1" w:themeTint="A6"/>
          <w:sz w:val="16"/>
          <w:szCs w:val="16"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14731" cy="10287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731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0B8" w:rsidRPr="006870B8" w:rsidRDefault="00613951" w:rsidP="007F1072">
                            <w:pPr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Asap" w:hAnsi="Asap"/>
                                <w:color w:val="575656"/>
                                <w:sz w:val="16"/>
                              </w:rPr>
                              <w:t>27th November 2023</w:t>
                            </w:r>
                          </w:p>
                          <w:p w:rsidR="00101D3C" w:rsidRPr="006870B8" w:rsidRDefault="00101D3C" w:rsidP="007F1072">
                            <w:pPr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</w:pPr>
                            <w:r w:rsidRPr="006870B8">
                              <w:rPr>
                                <w:rFonts w:ascii="Asap" w:hAnsi="Asap"/>
                                <w:b/>
                                <w:color w:val="575656"/>
                                <w:sz w:val="16"/>
                                <w:lang w:val="en-US"/>
                              </w:rPr>
                              <w:t>Pulsar Photonics GmbH</w:t>
                            </w:r>
                            <w:r w:rsidRPr="006870B8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6870B8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t>Kaiserstr</w:t>
                            </w:r>
                            <w:proofErr w:type="spellEnd"/>
                            <w:r w:rsidRPr="006870B8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t>. 100</w:t>
                            </w:r>
                            <w:r w:rsidRPr="006870B8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br/>
                              <w:t xml:space="preserve">52134 </w:t>
                            </w:r>
                            <w:proofErr w:type="spellStart"/>
                            <w:r w:rsidRPr="006870B8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t>Herzogenrath</w:t>
                            </w:r>
                            <w:proofErr w:type="spellEnd"/>
                            <w:r w:rsidRPr="006870B8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br/>
                              <w:t>Germany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2.75pt;margin-top:6pt;width:205.9pt;height:8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" filled="f" stroked="f">
                <v:textbox>
                  <w:txbxContent>
                    <w:p w:rsidR="006870B8" w:rsidRPr="006870B8" w:rsidRDefault="00613951" w:rsidP="007F1072">
                      <w:pPr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</w:pPr>
                      <w:r>
                        <w:rPr>
                          <w:rFonts w:ascii="Asap" w:hAnsi="Asap"/>
                          <w:color w:val="575656"/>
                          <w:sz w:val="16"/>
                        </w:rPr>
                        <w:t>27th November 2023</w:t>
                      </w:r>
                    </w:p>
                    <w:p w:rsidR="00101D3C" w:rsidRPr="006870B8" w:rsidRDefault="00101D3C" w:rsidP="007F1072">
                      <w:pPr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</w:pPr>
                      <w:r w:rsidRPr="006870B8">
                        <w:rPr>
                          <w:rFonts w:ascii="Asap" w:hAnsi="Asap"/>
                          <w:b/>
                          <w:color w:val="575656"/>
                          <w:sz w:val="16"/>
                          <w:lang w:val="en-US"/>
                        </w:rPr>
                        <w:t>Pulsar Photonics GmbH</w:t>
                      </w:r>
                      <w:r w:rsidRPr="006870B8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br/>
                      </w:r>
                      <w:proofErr w:type="spellStart"/>
                      <w:r w:rsidRPr="006870B8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t>Kaiserstr</w:t>
                      </w:r>
                      <w:proofErr w:type="spellEnd"/>
                      <w:r w:rsidRPr="006870B8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t>. 100</w:t>
                      </w:r>
                      <w:r w:rsidRPr="006870B8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br/>
                        <w:t xml:space="preserve">52134 </w:t>
                      </w:r>
                      <w:proofErr w:type="spellStart"/>
                      <w:r w:rsidRPr="006870B8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t>Herzogenrath</w:t>
                      </w:r>
                      <w:proofErr w:type="spellEnd"/>
                      <w:r w:rsidRPr="006870B8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br/>
                        <w:t>Germany</w:t>
                      </w:r>
                    </w:p>
                  </w:txbxContent>
                </v:textbox>
              </v:shape>
            </w:pict>
          </mc:Fallback>
        </mc:AlternateContent>
      </w:r>
      <w:r w:rsidR="00F53B5E" w:rsidRPr="006411EB">
        <w:rPr>
          <w:rFonts w:ascii="Asap" w:hAnsi="Asap"/>
          <w:noProof/>
          <w:color w:val="595959" w:themeColor="text1" w:themeTint="A6"/>
        </w:rPr>
        <w:t xml:space="preserve"> </w:t>
      </w:r>
      <w:bookmarkStart w:id="0" w:name="_GoBack"/>
      <w:bookmarkEnd w:id="0"/>
    </w:p>
    <w:p w:rsidR="00101D3C" w:rsidRPr="006411EB" w:rsidRDefault="00101D3C">
      <w:pPr>
        <w:rPr>
          <w:rFonts w:ascii="Asap" w:hAnsi="Asap"/>
          <w:noProof/>
          <w:color w:val="595959" w:themeColor="text1" w:themeTint="A6"/>
        </w:rPr>
      </w:pPr>
    </w:p>
    <w:p w:rsidR="009546BB" w:rsidRPr="006411EB" w:rsidRDefault="009546BB">
      <w:pPr>
        <w:rPr>
          <w:rFonts w:ascii="Asap" w:hAnsi="Asap"/>
          <w:noProof/>
          <w:color w:val="595959" w:themeColor="text1" w:themeTint="A6"/>
          <w:sz w:val="32"/>
        </w:rPr>
      </w:pPr>
    </w:p>
    <w:p w:rsidR="006870B8" w:rsidRDefault="00101D3C" w:rsidP="00A912A8">
      <w:pPr>
        <w:pStyle w:val="PULSARberschrift"/>
        <w:rPr>
          <w:rFonts w:ascii="Asap" w:hAnsi="Asap"/>
          <w:color w:val="595959" w:themeColor="text1" w:themeTint="A6"/>
        </w:rPr>
      </w:pPr>
      <w:r w:rsidRPr="006411EB">
        <w:rPr>
          <w:rFonts w:ascii="Asap" w:hAnsi="Asap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ge">
                  <wp:posOffset>2048703</wp:posOffset>
                </wp:positionV>
                <wp:extent cx="2470150" cy="684530"/>
                <wp:effectExtent l="0" t="0" r="0" b="127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684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B5E" w:rsidRPr="00101D3C" w:rsidRDefault="003E0650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" w:hAnsi="Asap" w:cs="Asap SemiBold"/>
                                <w:b/>
                                <w:bCs/>
                                <w:color w:val="575656"/>
                                <w:sz w:val="6"/>
                                <w:szCs w:val="6"/>
                              </w:rPr>
                            </w:pPr>
                            <w:proofErr w:type="spellStart"/>
                            <w:r>
                              <w:rPr>
                                <w:rFonts w:ascii="Asap" w:hAnsi="Asap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  <w:t>C</w:t>
                            </w:r>
                            <w:r w:rsidR="00101D3C" w:rsidRPr="00101D3C">
                              <w:rPr>
                                <w:rFonts w:ascii="Asap" w:hAnsi="Asap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  <w:t>ontakt</w:t>
                            </w:r>
                            <w:proofErr w:type="spellEnd"/>
                            <w:r>
                              <w:rPr>
                                <w:rFonts w:ascii="Asap" w:hAnsi="Asap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  <w:t xml:space="preserve"> I</w:t>
                            </w:r>
                            <w:r w:rsidR="00101D3C" w:rsidRPr="00101D3C">
                              <w:rPr>
                                <w:rFonts w:ascii="Asap" w:hAnsi="Asap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  <w:t>nformation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5"/>
                              <w:gridCol w:w="2703"/>
                            </w:tblGrid>
                            <w:tr w:rsidR="00B632EF" w:rsidTr="00101D3C">
                              <w:tc>
                                <w:tcPr>
                                  <w:tcW w:w="900" w:type="dxa"/>
                                </w:tcPr>
                                <w:p w:rsidR="00B632EF" w:rsidRPr="00101D3C" w:rsidRDefault="00101D3C" w:rsidP="0082290B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" w:hAnsi="Asap" w:cs="Asap SemiBold"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 w:rsidRPr="00101D3C">
                                    <w:rPr>
                                      <w:rFonts w:ascii="Asap" w:hAnsi="Asap" w:cs="Asap SemiBold"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  <w:t>Website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:rsidR="00B632EF" w:rsidRDefault="00101D3C" w:rsidP="0082290B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 SemiBold" w:hAnsi="Asap SemiBold" w:cs="Asap SemiBold"/>
                                      <w:b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www.</w:t>
                                  </w:r>
                                  <w:r w:rsidRPr="0082290B"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pulsar-photonics.de</w:t>
                                  </w:r>
                                </w:p>
                              </w:tc>
                            </w:tr>
                            <w:tr w:rsidR="00B632EF" w:rsidTr="00101D3C">
                              <w:tc>
                                <w:tcPr>
                                  <w:tcW w:w="900" w:type="dxa"/>
                                </w:tcPr>
                                <w:p w:rsidR="00B632EF" w:rsidRDefault="00101D3C" w:rsidP="0082290B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 SemiBold" w:hAnsi="Asap SemiBold" w:cs="Asap SemiBold"/>
                                      <w:b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Mail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:rsidR="00B632EF" w:rsidRDefault="00E455AE" w:rsidP="00101D3C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 SemiBold" w:hAnsi="Asap SemiBold" w:cs="Asap SemiBold"/>
                                      <w:b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info</w:t>
                                  </w:r>
                                  <w:r w:rsidR="00101D3C" w:rsidRPr="0082290B"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@pulsar-photonics.de</w:t>
                                  </w:r>
                                  <w:r w:rsidR="00101D3C" w:rsidRPr="004634EF"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632EF" w:rsidTr="00101D3C">
                              <w:tc>
                                <w:tcPr>
                                  <w:tcW w:w="900" w:type="dxa"/>
                                </w:tcPr>
                                <w:p w:rsidR="00B632EF" w:rsidRDefault="00101D3C" w:rsidP="0082290B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 SemiBold" w:hAnsi="Asap SemiBold" w:cs="Asap SemiBold"/>
                                      <w:b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Telefon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:rsidR="00B632EF" w:rsidRDefault="00101D3C" w:rsidP="0082290B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 SemiBold" w:hAnsi="Asap SemiBold" w:cs="Asap SemiBold"/>
                                      <w:b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 w:rsidRPr="004634EF"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+49 (0) 2407 55555-</w:t>
                                  </w:r>
                                  <w:r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82290B" w:rsidRPr="0082290B" w:rsidRDefault="00B632EF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82290B" w:rsidRPr="004634EF" w:rsidRDefault="0082290B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4634EF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B632EF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:rsidR="0082290B" w:rsidRPr="00FB344B" w:rsidRDefault="00BE2912" w:rsidP="00FB344B">
                            <w:pPr>
                              <w:pStyle w:val="EinfAbs"/>
                              <w:spacing w:line="100" w:lineRule="atLeast"/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B632EF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2.6pt;margin-top:161.3pt;width:194.5pt;height:53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" filled="f" stroked="f">
                <v:textbox>
                  <w:txbxContent>
                    <w:p w:rsidR="00F53B5E" w:rsidRPr="00101D3C" w:rsidRDefault="003E0650" w:rsidP="0082290B">
                      <w:pPr>
                        <w:pStyle w:val="EinfAbs"/>
                        <w:spacing w:line="100" w:lineRule="atLeast"/>
                        <w:rPr>
                          <w:rFonts w:ascii="Asap" w:hAnsi="Asap" w:cs="Asap SemiBold"/>
                          <w:b/>
                          <w:bCs/>
                          <w:color w:val="575656"/>
                          <w:sz w:val="6"/>
                          <w:szCs w:val="6"/>
                        </w:rPr>
                      </w:pPr>
                      <w:proofErr w:type="spellStart"/>
                      <w:r>
                        <w:rPr>
                          <w:rFonts w:ascii="Asap" w:hAnsi="Asap" w:cs="Asap SemiBold"/>
                          <w:b/>
                          <w:bCs/>
                          <w:color w:val="575656"/>
                          <w:sz w:val="16"/>
                          <w:szCs w:val="16"/>
                        </w:rPr>
                        <w:t>C</w:t>
                      </w:r>
                      <w:r w:rsidR="00101D3C" w:rsidRPr="00101D3C">
                        <w:rPr>
                          <w:rFonts w:ascii="Asap" w:hAnsi="Asap" w:cs="Asap SemiBold"/>
                          <w:b/>
                          <w:bCs/>
                          <w:color w:val="575656"/>
                          <w:sz w:val="16"/>
                          <w:szCs w:val="16"/>
                        </w:rPr>
                        <w:t>ontakt</w:t>
                      </w:r>
                      <w:proofErr w:type="spellEnd"/>
                      <w:r>
                        <w:rPr>
                          <w:rFonts w:ascii="Asap" w:hAnsi="Asap" w:cs="Asap SemiBold"/>
                          <w:b/>
                          <w:bCs/>
                          <w:color w:val="575656"/>
                          <w:sz w:val="16"/>
                          <w:szCs w:val="16"/>
                        </w:rPr>
                        <w:t xml:space="preserve"> I</w:t>
                      </w:r>
                      <w:r w:rsidR="00101D3C" w:rsidRPr="00101D3C">
                        <w:rPr>
                          <w:rFonts w:ascii="Asap" w:hAnsi="Asap" w:cs="Asap SemiBold"/>
                          <w:b/>
                          <w:bCs/>
                          <w:color w:val="575656"/>
                          <w:sz w:val="16"/>
                          <w:szCs w:val="16"/>
                        </w:rPr>
                        <w:t>nformation</w:t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5"/>
                        <w:gridCol w:w="2703"/>
                      </w:tblGrid>
                      <w:tr w:rsidR="00B632EF" w:rsidTr="00101D3C">
                        <w:tc>
                          <w:tcPr>
                            <w:tcW w:w="900" w:type="dxa"/>
                          </w:tcPr>
                          <w:p w:rsidR="00B632EF" w:rsidRPr="00101D3C" w:rsidRDefault="00101D3C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" w:hAnsi="Asap" w:cs="Asap SemiBold"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 w:rsidRPr="00101D3C">
                              <w:rPr>
                                <w:rFonts w:ascii="Asap" w:hAnsi="Asap" w:cs="Asap SemiBold"/>
                                <w:bCs/>
                                <w:color w:val="575656"/>
                                <w:sz w:val="16"/>
                                <w:szCs w:val="16"/>
                              </w:rPr>
                              <w:t>Website</w:t>
                            </w:r>
                          </w:p>
                        </w:tc>
                        <w:tc>
                          <w:tcPr>
                            <w:tcW w:w="2781" w:type="dxa"/>
                          </w:tcPr>
                          <w:p w:rsidR="00B632EF" w:rsidRDefault="00101D3C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 SemiBold" w:hAnsi="Asap SemiBold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www.</w:t>
                            </w:r>
                            <w:r w:rsidRPr="0082290B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pulsar-photonics.de</w:t>
                            </w:r>
                          </w:p>
                        </w:tc>
                      </w:tr>
                      <w:tr w:rsidR="00B632EF" w:rsidTr="00101D3C">
                        <w:tc>
                          <w:tcPr>
                            <w:tcW w:w="900" w:type="dxa"/>
                          </w:tcPr>
                          <w:p w:rsidR="00B632EF" w:rsidRDefault="00101D3C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 SemiBold" w:hAnsi="Asap SemiBold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Mail</w:t>
                            </w:r>
                          </w:p>
                        </w:tc>
                        <w:tc>
                          <w:tcPr>
                            <w:tcW w:w="2781" w:type="dxa"/>
                          </w:tcPr>
                          <w:p w:rsidR="00B632EF" w:rsidRDefault="00E455AE" w:rsidP="00101D3C">
                            <w:pPr>
                              <w:pStyle w:val="EinfAbs"/>
                              <w:spacing w:line="100" w:lineRule="atLeast"/>
                              <w:rPr>
                                <w:rFonts w:ascii="Asap SemiBold" w:hAnsi="Asap SemiBold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info</w:t>
                            </w:r>
                            <w:r w:rsidR="00101D3C" w:rsidRPr="0082290B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@pulsar-photonics.de</w:t>
                            </w:r>
                            <w:r w:rsidR="00101D3C" w:rsidRPr="004634EF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</w:p>
                        </w:tc>
                      </w:tr>
                      <w:tr w:rsidR="00B632EF" w:rsidTr="00101D3C">
                        <w:tc>
                          <w:tcPr>
                            <w:tcW w:w="900" w:type="dxa"/>
                          </w:tcPr>
                          <w:p w:rsidR="00B632EF" w:rsidRDefault="00101D3C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 SemiBold" w:hAnsi="Asap SemiBold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Telefon</w:t>
                            </w:r>
                          </w:p>
                        </w:tc>
                        <w:tc>
                          <w:tcPr>
                            <w:tcW w:w="2781" w:type="dxa"/>
                          </w:tcPr>
                          <w:p w:rsidR="00B632EF" w:rsidRDefault="00101D3C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 SemiBold" w:hAnsi="Asap SemiBold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 w:rsidRPr="004634EF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+49 (0) 2407 55555-</w:t>
                            </w: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82290B" w:rsidRPr="0082290B" w:rsidRDefault="00B632EF" w:rsidP="0082290B">
                      <w:pPr>
                        <w:pStyle w:val="EinfAbs"/>
                        <w:spacing w:line="100" w:lineRule="atLeast"/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</w:rPr>
                      </w:pPr>
                      <w:r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</w:rPr>
                        <w:tab/>
                      </w:r>
                    </w:p>
                    <w:p w:rsidR="0082290B" w:rsidRPr="004634EF" w:rsidRDefault="0082290B" w:rsidP="0082290B">
                      <w:pPr>
                        <w:pStyle w:val="EinfAbs"/>
                        <w:spacing w:line="100" w:lineRule="atLeast"/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</w:pPr>
                      <w:r w:rsidRPr="004634EF"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  <w:tab/>
                      </w:r>
                      <w:r w:rsidR="00B632EF"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:rsidR="0082290B" w:rsidRPr="00FB344B" w:rsidRDefault="00BE2912" w:rsidP="00FB344B">
                      <w:pPr>
                        <w:pStyle w:val="EinfAbs"/>
                        <w:spacing w:line="100" w:lineRule="atLeast"/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  <w:tab/>
                      </w:r>
                      <w:r w:rsidR="00B632EF"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E0650">
        <w:rPr>
          <w:rFonts w:ascii="Asap" w:hAnsi="Asap"/>
          <w:color w:val="595959" w:themeColor="text1" w:themeTint="A6"/>
        </w:rPr>
        <w:t>PRESS RELEAS</w:t>
      </w:r>
      <w:r w:rsidR="00613951">
        <w:rPr>
          <w:rFonts w:ascii="Asap" w:hAnsi="Asap"/>
          <w:color w:val="595959" w:themeColor="text1" w:themeTint="A6"/>
        </w:rPr>
        <w:t>E</w:t>
      </w:r>
    </w:p>
    <w:p w:rsidR="00613951" w:rsidRPr="006411EB" w:rsidRDefault="00613951" w:rsidP="00A912A8">
      <w:pPr>
        <w:pStyle w:val="PULSARberschrift"/>
        <w:rPr>
          <w:rFonts w:ascii="Asap" w:hAnsi="Asap"/>
          <w:color w:val="595959" w:themeColor="text1" w:themeTint="A6"/>
        </w:rPr>
      </w:pPr>
      <w:r>
        <w:rPr>
          <w:rFonts w:ascii="Asap" w:hAnsi="Asap"/>
          <w:color w:val="595959" w:themeColor="text1" w:themeTint="A6"/>
        </w:rPr>
        <w:t>27th November 2023</w:t>
      </w:r>
    </w:p>
    <w:p w:rsidR="00101D3C" w:rsidRPr="006411EB" w:rsidRDefault="004634EF" w:rsidP="00101D3C">
      <w:pPr>
        <w:rPr>
          <w:rFonts w:ascii="Asap" w:hAnsi="Asap"/>
          <w:b/>
          <w:bCs/>
          <w:color w:val="595959" w:themeColor="text1" w:themeTint="A6"/>
          <w:sz w:val="32"/>
          <w:szCs w:val="32"/>
        </w:rPr>
      </w:pPr>
      <w:r w:rsidRPr="006411EB">
        <w:rPr>
          <w:rFonts w:ascii="Asap" w:hAnsi="Asap"/>
          <w:b/>
          <w:bCs/>
          <w:color w:val="595959" w:themeColor="text1" w:themeTint="A6"/>
          <w:sz w:val="32"/>
          <w:szCs w:val="32"/>
        </w:rPr>
        <w:t xml:space="preserve"> </w:t>
      </w:r>
    </w:p>
    <w:p w:rsidR="00BA3F01" w:rsidRPr="006411EB" w:rsidRDefault="00BA3F01" w:rsidP="00101D3C">
      <w:pPr>
        <w:rPr>
          <w:rFonts w:ascii="Asap" w:hAnsi="Asap"/>
          <w:b/>
          <w:bCs/>
          <w:color w:val="595959" w:themeColor="text1" w:themeTint="A6"/>
          <w:sz w:val="32"/>
          <w:szCs w:val="32"/>
        </w:rPr>
      </w:pPr>
    </w:p>
    <w:p w:rsidR="00BA3F01" w:rsidRPr="006411EB" w:rsidRDefault="00BA3F01" w:rsidP="00101D3C">
      <w:pPr>
        <w:rPr>
          <w:rFonts w:ascii="Asap" w:hAnsi="Asap"/>
          <w:b/>
          <w:bCs/>
          <w:color w:val="595959" w:themeColor="text1" w:themeTint="A6"/>
          <w:sz w:val="32"/>
          <w:szCs w:val="32"/>
        </w:rPr>
      </w:pPr>
    </w:p>
    <w:p w:rsidR="003E0650" w:rsidRDefault="003E0650" w:rsidP="006411EB">
      <w:pPr>
        <w:rPr>
          <w:rFonts w:ascii="Asap" w:hAnsi="Asap" w:cs="Segoe UI"/>
          <w:b/>
          <w:color w:val="595959" w:themeColor="text1" w:themeTint="A6"/>
          <w:sz w:val="26"/>
          <w:szCs w:val="24"/>
        </w:rPr>
      </w:pPr>
      <w:bookmarkStart w:id="1" w:name="_Hlk151451876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 xml:space="preserve">New </w:t>
      </w:r>
      <w:proofErr w:type="spellStart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>chapter</w:t>
      </w:r>
      <w:proofErr w:type="spellEnd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 xml:space="preserve"> at Pulsar Photonics: </w:t>
      </w:r>
      <w:proofErr w:type="spellStart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>ground-breaking</w:t>
      </w:r>
      <w:proofErr w:type="spellEnd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 xml:space="preserve"> </w:t>
      </w:r>
      <w:proofErr w:type="spellStart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>ceremony</w:t>
      </w:r>
      <w:proofErr w:type="spellEnd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 xml:space="preserve"> </w:t>
      </w:r>
      <w:proofErr w:type="spellStart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>for</w:t>
      </w:r>
      <w:proofErr w:type="spellEnd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 xml:space="preserve"> </w:t>
      </w:r>
      <w:proofErr w:type="spellStart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>the</w:t>
      </w:r>
      <w:proofErr w:type="spellEnd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 xml:space="preserve"> </w:t>
      </w:r>
      <w:proofErr w:type="spellStart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>new</w:t>
      </w:r>
      <w:proofErr w:type="spellEnd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 xml:space="preserve"> </w:t>
      </w:r>
      <w:proofErr w:type="spellStart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>headquarters</w:t>
      </w:r>
      <w:proofErr w:type="spellEnd"/>
      <w:r w:rsidRPr="003E0650">
        <w:rPr>
          <w:rFonts w:ascii="Asap" w:hAnsi="Asap" w:cs="Segoe UI"/>
          <w:b/>
          <w:color w:val="595959" w:themeColor="text1" w:themeTint="A6"/>
          <w:sz w:val="26"/>
          <w:szCs w:val="24"/>
        </w:rPr>
        <w:t xml:space="preserve"> in Aachen</w:t>
      </w:r>
    </w:p>
    <w:p w:rsidR="006411EB" w:rsidRDefault="003E0650" w:rsidP="006411EB">
      <w:pPr>
        <w:rPr>
          <w:rFonts w:ascii="Asap" w:hAnsi="Asap"/>
          <w:i/>
          <w:color w:val="595959" w:themeColor="text1" w:themeTint="A6"/>
          <w:sz w:val="24"/>
          <w:szCs w:val="24"/>
        </w:rPr>
      </w:pPr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Pulsar Photonics,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machine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builder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and </w:t>
      </w:r>
      <w:proofErr w:type="spellStart"/>
      <w:r w:rsidR="00E75CFE">
        <w:rPr>
          <w:rFonts w:ascii="Asap" w:hAnsi="Asap"/>
          <w:i/>
          <w:color w:val="595959" w:themeColor="text1" w:themeTint="A6"/>
          <w:sz w:val="24"/>
          <w:szCs w:val="24"/>
        </w:rPr>
        <w:t>contract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manufacturer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in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the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field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of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laser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technology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,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is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taking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a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significant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step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in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its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corporate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development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next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year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.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With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the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infrastructure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partner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Walbert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-Schmitz GmbH &amp; Co. KG and a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seven-figure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investment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,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the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ground-breaking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ceremony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for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the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new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headquarters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in Aachen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has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now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taken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place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. This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decision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not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only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reflects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practical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growth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, but will also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further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improve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the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company's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visibility</w:t>
      </w:r>
      <w:proofErr w:type="spellEnd"/>
      <w:r w:rsidRPr="003E0650">
        <w:rPr>
          <w:rFonts w:ascii="Asap" w:hAnsi="Asap"/>
          <w:i/>
          <w:color w:val="595959" w:themeColor="text1" w:themeTint="A6"/>
          <w:sz w:val="24"/>
          <w:szCs w:val="24"/>
        </w:rPr>
        <w:t>.</w:t>
      </w:r>
    </w:p>
    <w:p w:rsidR="003E0650" w:rsidRPr="006411EB" w:rsidRDefault="003E0650" w:rsidP="006411EB">
      <w:pPr>
        <w:rPr>
          <w:rFonts w:ascii="Asap" w:hAnsi="Asap"/>
          <w:i/>
          <w:color w:val="595959" w:themeColor="text1" w:themeTint="A6"/>
          <w:sz w:val="24"/>
          <w:szCs w:val="24"/>
        </w:rPr>
      </w:pPr>
    </w:p>
    <w:p w:rsidR="003E0650" w:rsidRDefault="003E0650" w:rsidP="002942BF">
      <w:pPr>
        <w:spacing w:before="120" w:after="120" w:line="276" w:lineRule="auto"/>
        <w:ind w:right="454"/>
        <w:jc w:val="both"/>
        <w:rPr>
          <w:rFonts w:ascii="Asap" w:hAnsi="Asap"/>
          <w:b/>
          <w:color w:val="595959" w:themeColor="text1" w:themeTint="A6"/>
          <w:sz w:val="24"/>
          <w:szCs w:val="24"/>
        </w:rPr>
      </w:pP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From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Fraunhofer</w:t>
      </w:r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ILT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to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future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location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: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development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since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2013</w:t>
      </w:r>
    </w:p>
    <w:p w:rsidR="003E0650" w:rsidRPr="003E0650" w:rsidRDefault="003E0650" w:rsidP="003E0650">
      <w:pPr>
        <w:rPr>
          <w:rFonts w:ascii="Asap" w:hAnsi="Asap" w:cs="Arial"/>
          <w:color w:val="595959" w:themeColor="text1" w:themeTint="A6"/>
          <w:szCs w:val="18"/>
          <w:lang w:eastAsia="de-DE"/>
        </w:rPr>
      </w:pP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Pulsar's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history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began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2013 on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premises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Fraunhofer Institute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Laser Technology ILT. In 2015,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moved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Technologiepark Herzogenrath (TPH),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which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became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headquarters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from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on. As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number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employees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grew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premises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were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needed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-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initially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TPH.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from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2022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another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4119A8" w:rsidRPr="004119A8">
        <w:rPr>
          <w:rFonts w:ascii="Asap" w:hAnsi="Asap" w:cs="Arial"/>
          <w:color w:val="595959" w:themeColor="text1" w:themeTint="A6"/>
          <w:szCs w:val="18"/>
          <w:lang w:eastAsia="de-DE"/>
        </w:rPr>
        <w:t>manufacturing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hall in Aachen: Ideal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conditions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F7328F">
        <w:rPr>
          <w:rFonts w:ascii="Asap" w:hAnsi="Asap" w:cs="Arial"/>
          <w:color w:val="595959" w:themeColor="text1" w:themeTint="A6"/>
          <w:szCs w:val="18"/>
          <w:lang w:eastAsia="de-DE"/>
        </w:rPr>
        <w:t>machine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construction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team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</w:p>
    <w:p w:rsidR="003E0650" w:rsidRPr="003E0650" w:rsidRDefault="00F7328F" w:rsidP="003E0650">
      <w:pPr>
        <w:rPr>
          <w:rFonts w:ascii="Asap" w:hAnsi="Asap" w:cs="Arial"/>
          <w:color w:val="595959" w:themeColor="text1" w:themeTint="A6"/>
          <w:szCs w:val="18"/>
          <w:lang w:eastAsia="de-DE"/>
        </w:rPr>
      </w:pPr>
      <w:r>
        <w:rPr>
          <w:rFonts w:ascii="Asap" w:hAnsi="Asap" w:cs="Arial"/>
          <w:color w:val="595959" w:themeColor="text1" w:themeTint="A6"/>
          <w:szCs w:val="18"/>
          <w:lang w:eastAsia="de-DE"/>
        </w:rPr>
        <w:t>Manufacturing hall</w:t>
      </w:r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3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system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technology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followed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year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later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. "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r>
        <w:rPr>
          <w:rFonts w:ascii="Asap" w:hAnsi="Asap" w:cs="Arial"/>
          <w:color w:val="595959" w:themeColor="text1" w:themeTint="A6"/>
          <w:szCs w:val="18"/>
          <w:lang w:eastAsia="de-DE"/>
        </w:rPr>
        <w:t>Hall</w:t>
      </w:r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4,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which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we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will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moving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into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this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year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our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workspace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now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extends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more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than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4,500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impressive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square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meters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,"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summarizes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Dr. Joachim Ryll,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one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three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Managing </w:t>
      </w:r>
      <w:proofErr w:type="spellStart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>Directors</w:t>
      </w:r>
      <w:proofErr w:type="spellEnd"/>
      <w:r w:rsidR="003E0650"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</w:p>
    <w:p w:rsidR="002A7D27" w:rsidRDefault="003E0650" w:rsidP="003E0650">
      <w:pPr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10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years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after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was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founded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next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major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milestone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now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set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follow: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business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divisions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will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brought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together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at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one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location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one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after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other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headquarters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will also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relocated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from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Herzogenrath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Aachen. The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ground-breaking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ceremony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final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step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took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place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few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weeks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ago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.</w:t>
      </w:r>
    </w:p>
    <w:p w:rsidR="002A7D27" w:rsidRDefault="002A7D27" w:rsidP="006411EB">
      <w:pPr>
        <w:rPr>
          <w:rFonts w:ascii="Asap" w:hAnsi="Asap" w:cs="Segoe UI"/>
          <w:color w:val="595959" w:themeColor="text1" w:themeTint="A6"/>
          <w:szCs w:val="24"/>
        </w:rPr>
      </w:pPr>
    </w:p>
    <w:p w:rsidR="003E0650" w:rsidRPr="00F47144" w:rsidRDefault="003E0650" w:rsidP="006411EB">
      <w:pPr>
        <w:rPr>
          <w:rFonts w:ascii="Asap" w:hAnsi="Asap" w:cs="Segoe UI"/>
          <w:color w:val="595959" w:themeColor="text1" w:themeTint="A6"/>
          <w:szCs w:val="24"/>
        </w:rPr>
      </w:pPr>
    </w:p>
    <w:p w:rsidR="003E0650" w:rsidRDefault="003E0650" w:rsidP="002942BF">
      <w:pPr>
        <w:spacing w:before="120" w:after="120" w:line="276" w:lineRule="auto"/>
        <w:ind w:right="454"/>
        <w:jc w:val="both"/>
        <w:rPr>
          <w:rFonts w:ascii="Asap" w:hAnsi="Asap"/>
          <w:b/>
          <w:color w:val="595959" w:themeColor="text1" w:themeTint="A6"/>
          <w:sz w:val="24"/>
          <w:szCs w:val="24"/>
        </w:rPr>
      </w:pP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lastRenderedPageBreak/>
        <w:t>Creating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an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attractive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workspace</w:t>
      </w:r>
      <w:proofErr w:type="spellEnd"/>
    </w:p>
    <w:p w:rsidR="003E0650" w:rsidRPr="003E0650" w:rsidRDefault="003E0650" w:rsidP="003E0650">
      <w:pPr>
        <w:keepNext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The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location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at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Verlautenheide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highway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exit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not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only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offers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urgently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needed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reserves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future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growth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but also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makes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possible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first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time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create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space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before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acute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demand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arises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.</w:t>
      </w:r>
    </w:p>
    <w:p w:rsidR="003E0650" w:rsidRPr="003E0650" w:rsidRDefault="003E0650" w:rsidP="003E0650">
      <w:pPr>
        <w:keepNext/>
        <w:rPr>
          <w:rFonts w:ascii="Asap" w:hAnsi="Asap" w:cs="Arial"/>
          <w:color w:val="595959" w:themeColor="text1" w:themeTint="A6"/>
          <w:szCs w:val="18"/>
          <w:lang w:eastAsia="de-DE"/>
        </w:rPr>
      </w:pP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Another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decisive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aspect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however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consolidation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business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divisions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at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joint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location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longer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separated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locally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interaction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between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various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divisions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will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strengthened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"This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spatial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proximity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should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not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only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shorten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transport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routes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again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but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above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all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intensify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cooperation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exchange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information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between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teams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,"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management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agrees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.</w:t>
      </w:r>
    </w:p>
    <w:p w:rsidR="003E0650" w:rsidRDefault="003E0650" w:rsidP="003E0650">
      <w:pPr>
        <w:keepNext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"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not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only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want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attractive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staff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due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convenient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connections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but also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take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account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all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aspects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workspace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a modern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pleasant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atmosphere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,"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says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Ryll. "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From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home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office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office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home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"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how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Burkhardt Mohns, Managing Partner at W-S,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likes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describe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development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.</w:t>
      </w:r>
    </w:p>
    <w:p w:rsidR="006411EB" w:rsidRPr="006411EB" w:rsidRDefault="006411EB" w:rsidP="003E0650">
      <w:pPr>
        <w:keepNext/>
        <w:rPr>
          <w:rFonts w:ascii="Asap" w:hAnsi="Asap"/>
          <w:color w:val="595959" w:themeColor="text1" w:themeTint="A6"/>
          <w:sz w:val="24"/>
          <w:szCs w:val="24"/>
        </w:rPr>
      </w:pPr>
      <w:r w:rsidRPr="006411EB">
        <w:rPr>
          <w:rFonts w:ascii="Asap" w:hAnsi="Asap"/>
          <w:noProof/>
          <w:color w:val="595959" w:themeColor="text1" w:themeTint="A6"/>
          <w:sz w:val="24"/>
          <w:szCs w:val="24"/>
        </w:rPr>
        <w:drawing>
          <wp:inline distT="0" distB="0" distL="0" distR="0" wp14:anchorId="0A64428D" wp14:editId="4359E3FA">
            <wp:extent cx="5589221" cy="419737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109_121026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21" cy="419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D27" w:rsidRPr="002A7D27" w:rsidRDefault="003E0650" w:rsidP="002A7D27">
      <w:r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Picture 1: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With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Walbert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-Schmitz GmbH &amp; Co. KG, Pulsar Photonics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has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had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a professional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partner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and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lessor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at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its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side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since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2021.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Pictured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here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from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left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to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right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: Dr. Stephan Eifel, Burkhardt Mohns (W-S), Dr. Joachim Ryll, Dr. Jens Holtkamp on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the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site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of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the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new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headquarters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in Aachen.</w:t>
      </w:r>
    </w:p>
    <w:p w:rsidR="003E0650" w:rsidRDefault="003E0650" w:rsidP="002942BF">
      <w:pPr>
        <w:spacing w:before="120" w:after="120" w:line="276" w:lineRule="auto"/>
        <w:ind w:right="454"/>
        <w:jc w:val="both"/>
        <w:rPr>
          <w:rFonts w:ascii="Asap" w:hAnsi="Asap"/>
          <w:b/>
          <w:color w:val="595959" w:themeColor="text1" w:themeTint="A6"/>
          <w:sz w:val="24"/>
          <w:szCs w:val="24"/>
        </w:rPr>
      </w:pPr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Space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for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sustainable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growth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prospects</w:t>
      </w:r>
      <w:proofErr w:type="spellEnd"/>
    </w:p>
    <w:p w:rsidR="003E0650" w:rsidRPr="003E0650" w:rsidRDefault="003E0650" w:rsidP="003E0650">
      <w:pPr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Pulsar Photonics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wants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grow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spatially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but also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create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basis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modern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future-oriented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working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environment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focus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on modern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working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methods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technologies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should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make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possible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lastRenderedPageBreak/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operate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more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flexibly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efficiently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This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includes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not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only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design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workspaces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but also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technological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digital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infrastructure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such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expansion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fiber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optic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networks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networking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CB45C1">
        <w:rPr>
          <w:rFonts w:ascii="Asap" w:hAnsi="Asap" w:cs="Arial"/>
          <w:color w:val="595959" w:themeColor="text1" w:themeTint="A6"/>
          <w:szCs w:val="18"/>
          <w:lang w:eastAsia="de-DE"/>
        </w:rPr>
        <w:t>between</w:t>
      </w:r>
      <w:proofErr w:type="spellEnd"/>
      <w:r w:rsidR="00CB45C1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CB45C1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="00CB45C1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CB45C1">
        <w:rPr>
          <w:rFonts w:ascii="Asap" w:hAnsi="Asap" w:cs="Arial"/>
          <w:color w:val="595959" w:themeColor="text1" w:themeTint="A6"/>
          <w:szCs w:val="18"/>
          <w:lang w:eastAsia="de-DE"/>
        </w:rPr>
        <w:t>teams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implementation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modern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in-house IT.</w:t>
      </w:r>
    </w:p>
    <w:p w:rsidR="003E0650" w:rsidRDefault="003E0650" w:rsidP="003E0650">
      <w:pPr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At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same time,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measures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planned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pave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way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sustainable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energy-efficient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orientation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This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includes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availability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space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use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renewable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energy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sources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such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solar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provision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larger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parking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spaces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bicycles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electric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cars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planned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building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so-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called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KfW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building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therefore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meets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certain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energy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standards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These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include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use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CO2-reduced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building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components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green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roof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heating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heat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pump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photovoltaic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systems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secure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power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supply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Prospects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that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due in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particular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infrastructure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partner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However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current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operation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also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ensured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real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availability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larger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electrical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connection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cross-sections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machine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operation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.</w:t>
      </w:r>
    </w:p>
    <w:p w:rsidR="003E0650" w:rsidRDefault="003E0650" w:rsidP="002942BF">
      <w:pPr>
        <w:spacing w:before="120" w:after="120" w:line="276" w:lineRule="auto"/>
        <w:ind w:right="454"/>
        <w:jc w:val="both"/>
        <w:rPr>
          <w:rFonts w:ascii="Asap" w:hAnsi="Asap"/>
          <w:b/>
          <w:color w:val="595959" w:themeColor="text1" w:themeTint="A6"/>
          <w:sz w:val="24"/>
          <w:szCs w:val="24"/>
        </w:rPr>
      </w:pP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Improved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visibility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in a favorable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position</w:t>
      </w:r>
      <w:proofErr w:type="spellEnd"/>
    </w:p>
    <w:p w:rsidR="003E0650" w:rsidRDefault="003E0650" w:rsidP="006411EB">
      <w:pPr>
        <w:keepNext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The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excellent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highway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connection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at Aachener Kreuz not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only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makes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mobility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easier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employees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also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offers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important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logistical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advantage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customers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suppliers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service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providers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. "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Our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aim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become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even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more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visible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region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,"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says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Ryll. "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end,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headquarters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will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designed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representative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."</w:t>
      </w:r>
    </w:p>
    <w:p w:rsidR="006411EB" w:rsidRPr="006411EB" w:rsidRDefault="006411EB" w:rsidP="006411EB">
      <w:pPr>
        <w:keepNext/>
        <w:rPr>
          <w:rFonts w:ascii="Asap" w:hAnsi="Asap"/>
          <w:color w:val="595959" w:themeColor="text1" w:themeTint="A6"/>
          <w:sz w:val="24"/>
          <w:szCs w:val="24"/>
        </w:rPr>
      </w:pPr>
      <w:r w:rsidRPr="006411EB">
        <w:rPr>
          <w:rFonts w:ascii="Asap" w:hAnsi="Asap"/>
          <w:b/>
          <w:noProof/>
          <w:color w:val="595959" w:themeColor="text1" w:themeTint="A6"/>
          <w:sz w:val="24"/>
          <w:szCs w:val="24"/>
        </w:rPr>
        <w:drawing>
          <wp:inline distT="0" distB="0" distL="0" distR="0" wp14:anchorId="6A8BD5F8" wp14:editId="119C775E">
            <wp:extent cx="5714032" cy="2858271"/>
            <wp:effectExtent l="0" t="0" r="127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twurf_Werk1-Freigabe_Mohns_erfolg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032" cy="285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2BF" w:rsidRDefault="003E0650" w:rsidP="006411EB">
      <w:pPr>
        <w:rPr>
          <w:rFonts w:ascii="Asap" w:hAnsi="Asap"/>
          <w:b/>
          <w:color w:val="595959" w:themeColor="text1" w:themeTint="A6"/>
          <w:sz w:val="24"/>
          <w:szCs w:val="24"/>
        </w:rPr>
      </w:pPr>
      <w:r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Picture 2: </w:t>
      </w:r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Construction plan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for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the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new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Pulsar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headquarters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: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the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new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="00F10DA2">
        <w:rPr>
          <w:rFonts w:ascii="Asap" w:hAnsi="Asap"/>
          <w:i/>
          <w:iCs/>
          <w:color w:val="595959" w:themeColor="text1" w:themeTint="A6"/>
          <w:sz w:val="20"/>
          <w:szCs w:val="24"/>
        </w:rPr>
        <w:t>building</w:t>
      </w:r>
      <w:proofErr w:type="spellEnd"/>
      <w:r w:rsidR="00F10DA2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="00F10DA2">
        <w:rPr>
          <w:rFonts w:ascii="Asap" w:hAnsi="Asap"/>
          <w:i/>
          <w:iCs/>
          <w:color w:val="595959" w:themeColor="text1" w:themeTint="A6"/>
          <w:sz w:val="20"/>
          <w:szCs w:val="24"/>
        </w:rPr>
        <w:t>complex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is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scheduled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for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completion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at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the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end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of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2024 and will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offer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all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the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prerequisites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for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a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sustainable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and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attractive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workplace</w:t>
      </w:r>
      <w:proofErr w:type="spellEnd"/>
      <w:r w:rsidRPr="003E0650">
        <w:rPr>
          <w:rFonts w:ascii="Asap" w:hAnsi="Asap"/>
          <w:i/>
          <w:iCs/>
          <w:color w:val="595959" w:themeColor="text1" w:themeTint="A6"/>
          <w:sz w:val="20"/>
          <w:szCs w:val="24"/>
        </w:rPr>
        <w:t>.</w:t>
      </w:r>
    </w:p>
    <w:p w:rsidR="003E0650" w:rsidRDefault="003E0650" w:rsidP="006411EB">
      <w:pPr>
        <w:rPr>
          <w:rFonts w:ascii="Asap" w:hAnsi="Asap"/>
          <w:b/>
          <w:color w:val="595959" w:themeColor="text1" w:themeTint="A6"/>
          <w:sz w:val="24"/>
          <w:szCs w:val="24"/>
        </w:rPr>
      </w:pPr>
    </w:p>
    <w:p w:rsidR="003E0650" w:rsidRDefault="003E0650" w:rsidP="006411EB">
      <w:pPr>
        <w:rPr>
          <w:rFonts w:ascii="Asap" w:hAnsi="Asap"/>
          <w:b/>
          <w:color w:val="595959" w:themeColor="text1" w:themeTint="A6"/>
          <w:sz w:val="24"/>
          <w:szCs w:val="24"/>
        </w:rPr>
      </w:pPr>
    </w:p>
    <w:p w:rsidR="00F10DA2" w:rsidRDefault="00F10DA2" w:rsidP="006411EB">
      <w:pPr>
        <w:rPr>
          <w:rFonts w:ascii="Asap" w:hAnsi="Asap"/>
          <w:b/>
          <w:color w:val="595959" w:themeColor="text1" w:themeTint="A6"/>
          <w:sz w:val="24"/>
          <w:szCs w:val="24"/>
        </w:rPr>
      </w:pPr>
    </w:p>
    <w:p w:rsidR="003E0650" w:rsidRDefault="003E0650" w:rsidP="006411EB">
      <w:pPr>
        <w:rPr>
          <w:rFonts w:ascii="Asap" w:hAnsi="Asap"/>
          <w:b/>
          <w:color w:val="595959" w:themeColor="text1" w:themeTint="A6"/>
          <w:sz w:val="24"/>
          <w:szCs w:val="24"/>
        </w:rPr>
      </w:pPr>
    </w:p>
    <w:p w:rsidR="003E0650" w:rsidRDefault="003E0650" w:rsidP="002942BF">
      <w:pPr>
        <w:spacing w:before="120" w:after="120" w:line="276" w:lineRule="auto"/>
        <w:ind w:right="454"/>
        <w:jc w:val="both"/>
        <w:rPr>
          <w:rFonts w:ascii="Asap" w:hAnsi="Asap"/>
          <w:b/>
          <w:color w:val="595959" w:themeColor="text1" w:themeTint="A6"/>
          <w:sz w:val="24"/>
          <w:szCs w:val="24"/>
        </w:rPr>
      </w:pP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lastRenderedPageBreak/>
        <w:t>Contribution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to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positive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structural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>change</w:t>
      </w:r>
      <w:proofErr w:type="spellEnd"/>
      <w:r w:rsidRPr="003E0650"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</w:p>
    <w:p w:rsidR="003E0650" w:rsidRDefault="003E0650" w:rsidP="002942BF">
      <w:pPr>
        <w:spacing w:before="120" w:after="120" w:line="276" w:lineRule="auto"/>
        <w:ind w:right="454"/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"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delighted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able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make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contribution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positive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structural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change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location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decision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Not least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creating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jobs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alliance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partners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region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helping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shape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future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prospects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Aachen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surrounding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area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sustainable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way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,"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explains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Ryll.</w:t>
      </w:r>
    </w:p>
    <w:bookmarkEnd w:id="1"/>
    <w:p w:rsidR="00450755" w:rsidRDefault="003E0650" w:rsidP="0072616E">
      <w:pPr>
        <w:spacing w:before="120" w:after="120"/>
        <w:ind w:right="454"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seven-figure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investment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made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construct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building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which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will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later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used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primarily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assembly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production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work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="00F10DA2">
        <w:rPr>
          <w:rFonts w:ascii="Asap" w:hAnsi="Asap" w:cs="Arial"/>
          <w:color w:val="595959" w:themeColor="text1" w:themeTint="A6"/>
          <w:szCs w:val="18"/>
          <w:lang w:eastAsia="de-DE"/>
        </w:rPr>
        <w:t>manufacturing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area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around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1,600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square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meters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first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construction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phase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F10DA2">
        <w:rPr>
          <w:rFonts w:ascii="Asap" w:hAnsi="Asap" w:cs="Arial"/>
          <w:color w:val="595959" w:themeColor="text1" w:themeTint="A6"/>
          <w:szCs w:val="18"/>
          <w:lang w:eastAsia="de-DE"/>
        </w:rPr>
        <w:t>building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should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completed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ready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move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end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2024. The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three-member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management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team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looking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positively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next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10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years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. "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additional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building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want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create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platform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that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takes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our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corporate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culture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creativity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regional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collaboration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new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level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Healthy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profitable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sustainable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growth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important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us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-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both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past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today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,"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says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Joachim Ryll.</w:t>
      </w:r>
    </w:p>
    <w:p w:rsidR="003E0650" w:rsidRPr="006411EB" w:rsidRDefault="003E0650" w:rsidP="0072616E">
      <w:pPr>
        <w:spacing w:before="120" w:after="120"/>
        <w:ind w:right="454"/>
        <w:rPr>
          <w:rFonts w:ascii="Asap" w:hAnsi="Asap" w:cs="Arial"/>
          <w:b/>
          <w:color w:val="595959" w:themeColor="text1" w:themeTint="A6"/>
          <w:lang w:eastAsia="de-DE"/>
        </w:rPr>
      </w:pPr>
    </w:p>
    <w:p w:rsidR="0072616E" w:rsidRPr="006411EB" w:rsidRDefault="0072616E" w:rsidP="0072616E">
      <w:pPr>
        <w:spacing w:before="120" w:after="120"/>
        <w:ind w:right="454"/>
        <w:rPr>
          <w:rFonts w:ascii="Asap" w:hAnsi="Asap"/>
          <w:color w:val="595959" w:themeColor="text1" w:themeTint="A6"/>
          <w:szCs w:val="28"/>
        </w:rPr>
      </w:pPr>
      <w:r w:rsidRPr="006411EB">
        <w:rPr>
          <w:rFonts w:ascii="Asap" w:hAnsi="Asap" w:cs="Arial"/>
          <w:b/>
          <w:color w:val="595959" w:themeColor="text1" w:themeTint="A6"/>
          <w:lang w:eastAsia="de-DE"/>
        </w:rPr>
        <w:t>Pulsar Photonics</w:t>
      </w:r>
    </w:p>
    <w:p w:rsidR="003E0650" w:rsidRPr="003E0650" w:rsidRDefault="003E0650" w:rsidP="003E0650">
      <w:pPr>
        <w:tabs>
          <w:tab w:val="left" w:pos="7810"/>
          <w:tab w:val="left" w:pos="8250"/>
        </w:tabs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Pulsar Photonics GmbH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 innovative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high-tech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field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technology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company's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range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services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includes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process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technology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="00F10DA2">
        <w:rPr>
          <w:rFonts w:ascii="Asap" w:hAnsi="Asap" w:cs="Arial"/>
          <w:color w:val="595959" w:themeColor="text1" w:themeTint="A6"/>
          <w:szCs w:val="18"/>
          <w:lang w:eastAsia="de-DE"/>
        </w:rPr>
        <w:t>machine</w:t>
      </w:r>
      <w:proofErr w:type="spellEnd"/>
      <w:r w:rsidR="00F10DA2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F10DA2">
        <w:rPr>
          <w:rFonts w:ascii="Asap" w:hAnsi="Asap" w:cs="Arial"/>
          <w:color w:val="595959" w:themeColor="text1" w:themeTint="A6"/>
          <w:szCs w:val="18"/>
          <w:lang w:eastAsia="de-DE"/>
        </w:rPr>
        <w:t>manufacturing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software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development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systems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technology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division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</w:p>
    <w:p w:rsidR="003E0650" w:rsidRPr="003E0650" w:rsidRDefault="003E0650" w:rsidP="003E0650">
      <w:pPr>
        <w:tabs>
          <w:tab w:val="left" w:pos="7810"/>
          <w:tab w:val="left" w:pos="8250"/>
        </w:tabs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Since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its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foundation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has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been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working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intensively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scaling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approaches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production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customers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offers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exclusive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services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ranging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from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professional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application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development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ramp-up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construction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automatic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production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machines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service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know-how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transfer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Pulsar Photonics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continuously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investing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its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own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production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capacities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single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part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series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production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(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ultra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)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short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pulse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lasers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processes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structuring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drilling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precision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cutting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.</w:t>
      </w:r>
    </w:p>
    <w:p w:rsidR="003E0650" w:rsidRPr="003E0650" w:rsidRDefault="003E0650" w:rsidP="003E0650">
      <w:pPr>
        <w:tabs>
          <w:tab w:val="left" w:pos="7810"/>
          <w:tab w:val="left" w:pos="8250"/>
        </w:tabs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Pulsar Photonics GmbH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has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its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headquarters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Aachen-Herzogenrath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operates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two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further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4119A8">
        <w:rPr>
          <w:rFonts w:ascii="Asap" w:hAnsi="Asap" w:cs="Arial"/>
          <w:color w:val="595959" w:themeColor="text1" w:themeTint="A6"/>
          <w:szCs w:val="18"/>
          <w:lang w:eastAsia="de-DE"/>
        </w:rPr>
        <w:t>manufacturing</w:t>
      </w:r>
      <w:proofErr w:type="spellEnd"/>
      <w:r w:rsidR="004119A8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="004119A8">
        <w:rPr>
          <w:rFonts w:ascii="Asap" w:hAnsi="Asap" w:cs="Arial"/>
          <w:color w:val="595959" w:themeColor="text1" w:themeTint="A6"/>
          <w:szCs w:val="18"/>
          <w:lang w:eastAsia="de-DE"/>
        </w:rPr>
        <w:t>halls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Aachen-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Verlautenheide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was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founded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2013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as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spin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-off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Fraunhofer ILT in Aachen and was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financed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its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growth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phase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Hightech Gründerfonds HTGF, Bonn. Pulsar Photonics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has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been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part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Schunk Group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since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2021.</w:t>
      </w:r>
    </w:p>
    <w:p w:rsidR="003E0650" w:rsidRPr="003E0650" w:rsidRDefault="003E0650" w:rsidP="003E0650">
      <w:pPr>
        <w:tabs>
          <w:tab w:val="left" w:pos="7810"/>
          <w:tab w:val="left" w:pos="8250"/>
        </w:tabs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more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than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90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employees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today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fast-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growing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profitable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German SME and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part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LaserRegionAachen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structural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change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initiative. </w:t>
      </w:r>
    </w:p>
    <w:p w:rsidR="00324B6A" w:rsidRPr="00502221" w:rsidRDefault="003E0650" w:rsidP="00324B6A">
      <w:pPr>
        <w:tabs>
          <w:tab w:val="left" w:pos="7810"/>
          <w:tab w:val="left" w:pos="8250"/>
        </w:tabs>
        <w:jc w:val="both"/>
        <w:rPr>
          <w:rFonts w:ascii="Asap" w:hAnsi="Asap" w:cs="Arial"/>
          <w:color w:val="595959" w:themeColor="text1" w:themeTint="A6"/>
          <w:lang w:eastAsia="de-DE"/>
        </w:rPr>
      </w:pPr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Further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information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can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>found</w:t>
      </w:r>
      <w:proofErr w:type="spellEnd"/>
      <w:r w:rsidRPr="003E0650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at </w:t>
      </w:r>
      <w:hyperlink r:id="rId10" w:history="1">
        <w:r w:rsidRPr="008157E3">
          <w:rPr>
            <w:rStyle w:val="Hyperlink"/>
            <w:rFonts w:ascii="Asap" w:hAnsi="Asap" w:cs="Arial"/>
            <w:szCs w:val="18"/>
            <w:lang w:eastAsia="de-DE"/>
          </w:rPr>
          <w:t>www.pulsar-photonics.de/en/</w:t>
        </w:r>
      </w:hyperlink>
      <w:r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798"/>
      </w:tblGrid>
      <w:tr w:rsidR="00324B6A" w:rsidTr="004F0D41">
        <w:tc>
          <w:tcPr>
            <w:tcW w:w="5524" w:type="dxa"/>
          </w:tcPr>
          <w:p w:rsidR="00324B6A" w:rsidRDefault="00324B6A" w:rsidP="004F0D41">
            <w:pPr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</w:pPr>
            <w:r>
              <w:rPr>
                <w:rFonts w:ascii="Asap" w:hAnsi="Asap"/>
                <w:iCs/>
                <w:noProof/>
                <w:color w:val="000000" w:themeColor="text1"/>
                <w:sz w:val="28"/>
                <w:szCs w:val="24"/>
              </w:rPr>
              <w:lastRenderedPageBreak/>
              <w:drawing>
                <wp:inline distT="0" distB="0" distL="0" distR="0" wp14:anchorId="1A8365D6" wp14:editId="3DE6843B">
                  <wp:extent cx="2640169" cy="1756372"/>
                  <wp:effectExtent l="0" t="0" r="825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P302695_web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552" cy="176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324B6A" w:rsidRDefault="00324B6A" w:rsidP="004F0D41">
            <w:pPr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</w:pPr>
            <w:r>
              <w:rPr>
                <w:rFonts w:ascii="Asap" w:hAnsi="Asap"/>
                <w:iCs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4F6B9BD5" wp14:editId="6E461065">
                  <wp:extent cx="1734092" cy="1805748"/>
                  <wp:effectExtent l="0" t="0" r="0" b="444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P309955-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270" cy="183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6A" w:rsidTr="004F0D41">
        <w:tc>
          <w:tcPr>
            <w:tcW w:w="5524" w:type="dxa"/>
          </w:tcPr>
          <w:p w:rsidR="00324B6A" w:rsidRDefault="00324B6A" w:rsidP="004F0D41">
            <w:pPr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</w:pPr>
          </w:p>
          <w:p w:rsidR="00324B6A" w:rsidRDefault="003E0650" w:rsidP="004F0D41">
            <w:pPr>
              <w:rPr>
                <w:rFonts w:ascii="Asap" w:hAnsi="Asap" w:cs="Arial"/>
                <w:color w:val="595959" w:themeColor="text1" w:themeTint="A6"/>
                <w:lang w:eastAsia="de-DE"/>
              </w:rPr>
            </w:pPr>
            <w:r>
              <w:rPr>
                <w:rFonts w:ascii="Asap" w:hAnsi="Asap"/>
                <w:b/>
                <w:iCs/>
                <w:color w:val="595959" w:themeColor="text1" w:themeTint="A6"/>
                <w:sz w:val="28"/>
                <w:szCs w:val="24"/>
              </w:rPr>
              <w:t>Contact Person</w:t>
            </w:r>
            <w:r w:rsidR="00324B6A" w:rsidRPr="00880988"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  <w:br/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>D</w:t>
            </w:r>
            <w:r w:rsidR="00324B6A">
              <w:rPr>
                <w:rFonts w:ascii="Asap" w:hAnsi="Asap" w:cs="Arial"/>
                <w:color w:val="595959" w:themeColor="text1" w:themeTint="A6"/>
                <w:lang w:eastAsia="de-DE"/>
              </w:rPr>
              <w:t>r. Joachim Ryll</w:t>
            </w:r>
            <w:r w:rsidR="009B09C2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, 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Manag</w:t>
            </w:r>
            <w:r w:rsidR="00F72A9D">
              <w:rPr>
                <w:rFonts w:ascii="Asap" w:hAnsi="Asap" w:cs="Arial"/>
                <w:color w:val="595959" w:themeColor="text1" w:themeTint="A6"/>
                <w:lang w:eastAsia="de-DE"/>
              </w:rPr>
              <w:t>ing Director</w:t>
            </w:r>
            <w:r w:rsidR="00324B6A" w:rsidRPr="00880988">
              <w:rPr>
                <w:rFonts w:ascii="Asap" w:hAnsi="Asap" w:cs="Arial"/>
                <w:i/>
                <w:color w:val="595959" w:themeColor="text1" w:themeTint="A6"/>
                <w:lang w:eastAsia="de-DE"/>
              </w:rPr>
              <w:br/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Pulsar Photonics GmbH  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>Kaiserstraße 100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>52134 Herzogenrath</w:t>
            </w:r>
          </w:p>
          <w:p w:rsidR="00324B6A" w:rsidRDefault="00324B6A" w:rsidP="004F0D41">
            <w:pPr>
              <w:rPr>
                <w:rFonts w:ascii="Asap" w:hAnsi="Asap" w:cs="Arial"/>
                <w:color w:val="595959" w:themeColor="text1" w:themeTint="A6"/>
                <w:lang w:eastAsia="de-DE"/>
              </w:rPr>
            </w:pPr>
          </w:p>
          <w:p w:rsidR="00324B6A" w:rsidRDefault="003E0650" w:rsidP="009B09C2">
            <w:pPr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</w:pP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Phone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: 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+49 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2407 55 555 - </w:t>
            </w:r>
            <w:r w:rsidR="00324B6A">
              <w:rPr>
                <w:rFonts w:ascii="Asap" w:hAnsi="Asap" w:cs="Arial"/>
                <w:color w:val="595959" w:themeColor="text1" w:themeTint="A6"/>
                <w:lang w:eastAsia="de-DE"/>
              </w:rPr>
              <w:t>22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 xml:space="preserve">E-Mail: </w:t>
            </w:r>
            <w:r w:rsidR="00324B6A">
              <w:rPr>
                <w:rFonts w:ascii="Asap" w:hAnsi="Asap" w:cs="Arial"/>
                <w:color w:val="595959" w:themeColor="text1" w:themeTint="A6"/>
                <w:lang w:eastAsia="de-DE"/>
              </w:rPr>
              <w:t>ryll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>@pulsar-photonics.de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</w:r>
          </w:p>
        </w:tc>
        <w:tc>
          <w:tcPr>
            <w:tcW w:w="3798" w:type="dxa"/>
          </w:tcPr>
          <w:p w:rsidR="00324B6A" w:rsidRDefault="00324B6A" w:rsidP="004F0D41">
            <w:pPr>
              <w:spacing w:after="160"/>
              <w:rPr>
                <w:rFonts w:ascii="Asap" w:hAnsi="Asap" w:cs="Arial"/>
                <w:color w:val="595959" w:themeColor="text1" w:themeTint="A6"/>
                <w:lang w:eastAsia="de-DE"/>
              </w:rPr>
            </w:pPr>
            <w:r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  <w:br/>
            </w:r>
            <w:r w:rsidR="003E0650">
              <w:rPr>
                <w:rFonts w:ascii="Asap" w:hAnsi="Asap"/>
                <w:b/>
                <w:iCs/>
                <w:color w:val="595959" w:themeColor="text1" w:themeTint="A6"/>
                <w:sz w:val="28"/>
                <w:szCs w:val="24"/>
              </w:rPr>
              <w:t>Press Contact</w:t>
            </w:r>
            <w:r w:rsidRPr="00880988"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  <w:br/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 xml:space="preserve">Sonja Wichert, </w:t>
            </w:r>
            <w:r w:rsidRPr="00880988">
              <w:rPr>
                <w:rFonts w:ascii="Asap" w:hAnsi="Asap" w:cs="Arial"/>
                <w:i/>
                <w:color w:val="595959" w:themeColor="text1" w:themeTint="A6"/>
                <w:lang w:eastAsia="de-DE"/>
              </w:rPr>
              <w:t>M.A.</w:t>
            </w:r>
            <w:r w:rsidRPr="00880988">
              <w:rPr>
                <w:rFonts w:ascii="Asap" w:hAnsi="Asap" w:cs="Arial"/>
                <w:i/>
                <w:color w:val="595959" w:themeColor="text1" w:themeTint="A6"/>
                <w:lang w:eastAsia="de-DE"/>
              </w:rPr>
              <w:br/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Pulsar Photonics GmbH  </w:t>
            </w:r>
            <w:r w:rsidRPr="00880988">
              <w:rPr>
                <w:rFonts w:ascii="Asap" w:hAnsi="Asap" w:cs="Arial"/>
                <w:i/>
                <w:color w:val="595959" w:themeColor="text1" w:themeTint="A6"/>
                <w:lang w:eastAsia="de-DE"/>
              </w:rPr>
              <w:br/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>Kaiserstraße 100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>52134 Herzogenrath</w:t>
            </w:r>
          </w:p>
          <w:p w:rsidR="00324B6A" w:rsidRPr="00837510" w:rsidRDefault="003E0650" w:rsidP="004F0D41">
            <w:pPr>
              <w:spacing w:after="160"/>
              <w:rPr>
                <w:rFonts w:ascii="Asap" w:hAnsi="Asap" w:cs="Arial"/>
                <w:color w:val="595959" w:themeColor="text1" w:themeTint="A6"/>
                <w:lang w:eastAsia="de-DE"/>
              </w:rPr>
            </w:pP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Phone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: 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+49 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>2407 55 555 - 11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 xml:space="preserve">E-Mail: </w:t>
            </w:r>
            <w:r w:rsidR="009B09C2">
              <w:rPr>
                <w:rFonts w:ascii="Asap" w:hAnsi="Asap" w:cs="Arial"/>
                <w:color w:val="595959" w:themeColor="text1" w:themeTint="A6"/>
                <w:lang w:eastAsia="de-DE"/>
              </w:rPr>
              <w:t>wichert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>@pulsar-photonics.de</w:t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</w:r>
            <w:r w:rsidR="00324B6A"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</w:r>
          </w:p>
          <w:p w:rsidR="00324B6A" w:rsidRDefault="00324B6A" w:rsidP="004F0D41">
            <w:pPr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</w:pPr>
          </w:p>
        </w:tc>
      </w:tr>
    </w:tbl>
    <w:p w:rsidR="002667F8" w:rsidRPr="006411EB" w:rsidRDefault="002667F8" w:rsidP="00342E79">
      <w:pPr>
        <w:rPr>
          <w:rFonts w:ascii="Asap" w:hAnsi="Asap"/>
          <w:iCs/>
          <w:color w:val="595959" w:themeColor="text1" w:themeTint="A6"/>
          <w:sz w:val="28"/>
          <w:szCs w:val="24"/>
        </w:rPr>
      </w:pPr>
    </w:p>
    <w:sectPr w:rsidR="002667F8" w:rsidRPr="006411EB" w:rsidSect="00E455AE">
      <w:headerReference w:type="default" r:id="rId13"/>
      <w:footerReference w:type="default" r:id="rId14"/>
      <w:pgSz w:w="11906" w:h="16838"/>
      <w:pgMar w:top="1440" w:right="1134" w:bottom="251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5AE" w:rsidRDefault="00E455AE" w:rsidP="00E455AE">
      <w:pPr>
        <w:spacing w:after="0" w:line="240" w:lineRule="auto"/>
      </w:pPr>
      <w:r>
        <w:separator/>
      </w:r>
    </w:p>
  </w:endnote>
  <w:endnote w:type="continuationSeparator" w:id="0">
    <w:p w:rsidR="00E455AE" w:rsidRDefault="00E455AE" w:rsidP="00E4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sap SemiBold">
    <w:altName w:val="Calibri"/>
    <w:panose1 w:val="020F0704030202060203"/>
    <w:charset w:val="00"/>
    <w:family w:val="swiss"/>
    <w:pitch w:val="variable"/>
    <w:sig w:usb0="A00000FF" w:usb1="5000207B" w:usb2="00000000" w:usb3="00000000" w:csb0="00000193" w:csb1="00000000"/>
  </w:font>
  <w:font w:name="Asap">
    <w:altName w:val="Calibri"/>
    <w:panose1 w:val="020F0504030202060203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5AE" w:rsidRDefault="00E455AE" w:rsidP="00E455AE">
    <w:pPr>
      <w:rPr>
        <w:rFonts w:ascii="Asap" w:hAnsi="Asap"/>
        <w:color w:val="575656"/>
        <w:sz w:val="16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35"/>
      <w:gridCol w:w="2487"/>
    </w:tblGrid>
    <w:tr w:rsidR="00E455AE" w:rsidRPr="00781284" w:rsidTr="00E455AE">
      <w:tc>
        <w:tcPr>
          <w:tcW w:w="6835" w:type="dxa"/>
        </w:tcPr>
        <w:p w:rsidR="00E455AE" w:rsidRPr="00D5403D" w:rsidRDefault="00E455AE" w:rsidP="00E455AE">
          <w:pPr>
            <w:jc w:val="right"/>
            <w:rPr>
              <w:rFonts w:ascii="Asap" w:hAnsi="Asap"/>
              <w:color w:val="575656"/>
              <w:sz w:val="16"/>
              <w:lang w:val="en-US"/>
            </w:rPr>
          </w:pPr>
          <w:r w:rsidRPr="00D5403D">
            <w:rPr>
              <w:rFonts w:ascii="Asap" w:hAnsi="Asap"/>
              <w:color w:val="575656"/>
              <w:sz w:val="16"/>
              <w:lang w:val="en-US"/>
            </w:rPr>
            <w:t xml:space="preserve">Pulsar Photonics GmbH </w:t>
          </w:r>
        </w:p>
        <w:p w:rsidR="00E455AE" w:rsidRPr="00D5403D" w:rsidRDefault="00E455AE" w:rsidP="00E455AE">
          <w:pPr>
            <w:jc w:val="right"/>
            <w:rPr>
              <w:rFonts w:ascii="Asap" w:hAnsi="Asap"/>
              <w:color w:val="575656"/>
              <w:sz w:val="16"/>
              <w:lang w:val="en-US"/>
            </w:rPr>
          </w:pPr>
          <w:proofErr w:type="spellStart"/>
          <w:r w:rsidRPr="00D5403D">
            <w:rPr>
              <w:rFonts w:ascii="Asap" w:hAnsi="Asap"/>
              <w:color w:val="575656"/>
              <w:sz w:val="16"/>
              <w:lang w:val="en-US"/>
            </w:rPr>
            <w:t>Kaiserstr</w:t>
          </w:r>
          <w:proofErr w:type="spellEnd"/>
          <w:r w:rsidRPr="00D5403D">
            <w:rPr>
              <w:rFonts w:ascii="Asap" w:hAnsi="Asap"/>
              <w:color w:val="575656"/>
              <w:sz w:val="16"/>
              <w:lang w:val="en-US"/>
            </w:rPr>
            <w:t>. 100</w:t>
          </w:r>
          <w:r w:rsidRPr="00D5403D">
            <w:rPr>
              <w:rFonts w:ascii="Asap" w:hAnsi="Asap"/>
              <w:color w:val="575656"/>
              <w:sz w:val="16"/>
              <w:lang w:val="en-US"/>
            </w:rPr>
            <w:br/>
            <w:t xml:space="preserve">52134 </w:t>
          </w:r>
          <w:proofErr w:type="spellStart"/>
          <w:r w:rsidRPr="00D5403D">
            <w:rPr>
              <w:rFonts w:ascii="Asap" w:hAnsi="Asap"/>
              <w:color w:val="575656"/>
              <w:sz w:val="16"/>
              <w:lang w:val="en-US"/>
            </w:rPr>
            <w:t>Herzogenrath</w:t>
          </w:r>
          <w:proofErr w:type="spellEnd"/>
          <w:r w:rsidRPr="00D5403D">
            <w:rPr>
              <w:rFonts w:ascii="Asap" w:hAnsi="Asap"/>
              <w:color w:val="575656"/>
              <w:sz w:val="16"/>
              <w:lang w:val="en-US"/>
            </w:rPr>
            <w:br/>
            <w:t>Germany</w:t>
          </w:r>
        </w:p>
      </w:tc>
      <w:tc>
        <w:tcPr>
          <w:tcW w:w="2487" w:type="dxa"/>
        </w:tcPr>
        <w:p w:rsidR="00E455AE" w:rsidRPr="00D5403D" w:rsidRDefault="00D5403D" w:rsidP="00E455AE">
          <w:pPr>
            <w:jc w:val="right"/>
            <w:rPr>
              <w:rFonts w:ascii="Asap" w:hAnsi="Asap"/>
              <w:color w:val="575656"/>
              <w:sz w:val="16"/>
              <w:lang w:val="en-US"/>
            </w:rPr>
          </w:pPr>
          <w:r>
            <w:rPr>
              <w:rFonts w:ascii="Asap" w:hAnsi="Asap" w:cs="Arial"/>
              <w:noProof/>
              <w:color w:val="575656"/>
              <w:lang w:eastAsia="de-DE"/>
            </w:rPr>
            <w:drawing>
              <wp:anchor distT="0" distB="0" distL="114300" distR="114300" simplePos="0" relativeHeight="251664384" behindDoc="0" locked="0" layoutInCell="1" allowOverlap="1" wp14:anchorId="3BF8F83D">
                <wp:simplePos x="0" y="0"/>
                <wp:positionH relativeFrom="column">
                  <wp:posOffset>196215</wp:posOffset>
                </wp:positionH>
                <wp:positionV relativeFrom="paragraph">
                  <wp:posOffset>0</wp:posOffset>
                </wp:positionV>
                <wp:extent cx="1307465" cy="609600"/>
                <wp:effectExtent l="0" t="0" r="6985" b="0"/>
                <wp:wrapSquare wrapText="bothSides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746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455AE" w:rsidRPr="00D5403D" w:rsidRDefault="00000E83" w:rsidP="00E455AE">
    <w:pPr>
      <w:rPr>
        <w:rFonts w:ascii="Asap" w:hAnsi="Asap"/>
        <w:color w:val="575656"/>
        <w:sz w:val="16"/>
        <w:lang w:val="en-US"/>
      </w:rPr>
    </w:pPr>
    <w:r>
      <w:rPr>
        <w:rFonts w:ascii="Asap" w:hAnsi="Asap"/>
        <w:noProof/>
        <w:color w:val="575656"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24F10D" wp14:editId="63406420">
              <wp:simplePos x="0" y="0"/>
              <wp:positionH relativeFrom="column">
                <wp:posOffset>-914400</wp:posOffset>
              </wp:positionH>
              <wp:positionV relativeFrom="paragraph">
                <wp:posOffset>635650</wp:posOffset>
              </wp:positionV>
              <wp:extent cx="7560000" cy="162000"/>
              <wp:effectExtent l="0" t="0" r="3175" b="9525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62000"/>
                      </a:xfrm>
                      <a:prstGeom prst="rect">
                        <a:avLst/>
                      </a:prstGeom>
                      <a:solidFill>
                        <a:srgbClr val="FECC3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5FF221E0" id="Rechteck 7" o:spid="_x0000_s1026" style="position:absolute;margin-left:-1in;margin-top:50.05pt;width:595.3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" fillcolor="#fecc37" stroked="f" strokeweight="1pt"/>
          </w:pict>
        </mc:Fallback>
      </mc:AlternateContent>
    </w:r>
    <w:r w:rsidR="00E455AE" w:rsidRPr="00D5403D">
      <w:rPr>
        <w:rFonts w:ascii="Asap" w:hAnsi="Asap"/>
        <w:color w:val="575656"/>
        <w:sz w:val="16"/>
        <w:lang w:val="en-US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5AE" w:rsidRDefault="00E455AE" w:rsidP="00E455AE">
      <w:pPr>
        <w:spacing w:after="0" w:line="240" w:lineRule="auto"/>
      </w:pPr>
      <w:r>
        <w:separator/>
      </w:r>
    </w:p>
  </w:footnote>
  <w:footnote w:type="continuationSeparator" w:id="0">
    <w:p w:rsidR="00E455AE" w:rsidRDefault="00E455AE" w:rsidP="00E45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E83" w:rsidRDefault="00000E83">
    <w:pPr>
      <w:pStyle w:val="Kopfzeile"/>
    </w:pPr>
    <w:r>
      <w:rPr>
        <w:rFonts w:ascii="Asap" w:hAnsi="Asap"/>
        <w:noProof/>
        <w:color w:val="575656"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B24F10D" wp14:editId="63406420">
              <wp:simplePos x="0" y="0"/>
              <wp:positionH relativeFrom="column">
                <wp:posOffset>-914289</wp:posOffset>
              </wp:positionH>
              <wp:positionV relativeFrom="paragraph">
                <wp:posOffset>-446405</wp:posOffset>
              </wp:positionV>
              <wp:extent cx="7560000" cy="162000"/>
              <wp:effectExtent l="0" t="0" r="3175" b="9525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62000"/>
                      </a:xfrm>
                      <a:prstGeom prst="rect">
                        <a:avLst/>
                      </a:prstGeom>
                      <a:solidFill>
                        <a:srgbClr val="FECC3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68A16FEE" id="Rechteck 6" o:spid="_x0000_s1026" style="position:absolute;margin-left:-1in;margin-top:-35.15pt;width:595.3pt;height:1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" fillcolor="#fecc37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A4CDD"/>
    <w:multiLevelType w:val="hybridMultilevel"/>
    <w:tmpl w:val="042C6D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F6D"/>
    <w:multiLevelType w:val="hybridMultilevel"/>
    <w:tmpl w:val="127A3C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04FBD"/>
    <w:multiLevelType w:val="hybridMultilevel"/>
    <w:tmpl w:val="83EEE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F3B74"/>
    <w:multiLevelType w:val="hybridMultilevel"/>
    <w:tmpl w:val="3CAC0D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0BC"/>
    <w:rsid w:val="0000054E"/>
    <w:rsid w:val="00000E83"/>
    <w:rsid w:val="000013F8"/>
    <w:rsid w:val="000417F9"/>
    <w:rsid w:val="00057604"/>
    <w:rsid w:val="00065032"/>
    <w:rsid w:val="00066450"/>
    <w:rsid w:val="000846A6"/>
    <w:rsid w:val="00096AD5"/>
    <w:rsid w:val="000A1D5A"/>
    <w:rsid w:val="000A37E9"/>
    <w:rsid w:val="000B1648"/>
    <w:rsid w:val="000C3DE1"/>
    <w:rsid w:val="000C6157"/>
    <w:rsid w:val="000D77DB"/>
    <w:rsid w:val="000F79DD"/>
    <w:rsid w:val="00101983"/>
    <w:rsid w:val="00101D3C"/>
    <w:rsid w:val="00124A99"/>
    <w:rsid w:val="001367A5"/>
    <w:rsid w:val="00164C9C"/>
    <w:rsid w:val="001A4C88"/>
    <w:rsid w:val="001B1ED7"/>
    <w:rsid w:val="001C7E3F"/>
    <w:rsid w:val="00226120"/>
    <w:rsid w:val="002667F8"/>
    <w:rsid w:val="00293ADF"/>
    <w:rsid w:val="002942BF"/>
    <w:rsid w:val="002A7D27"/>
    <w:rsid w:val="002D5FE8"/>
    <w:rsid w:val="002E26DA"/>
    <w:rsid w:val="003133DD"/>
    <w:rsid w:val="00324B6A"/>
    <w:rsid w:val="00325565"/>
    <w:rsid w:val="003365A8"/>
    <w:rsid w:val="00341035"/>
    <w:rsid w:val="00341738"/>
    <w:rsid w:val="00342E79"/>
    <w:rsid w:val="00343475"/>
    <w:rsid w:val="0035473F"/>
    <w:rsid w:val="00393E1E"/>
    <w:rsid w:val="003974E7"/>
    <w:rsid w:val="003B1239"/>
    <w:rsid w:val="003B27D6"/>
    <w:rsid w:val="003C4A5E"/>
    <w:rsid w:val="003D3DF4"/>
    <w:rsid w:val="003E0650"/>
    <w:rsid w:val="0041050F"/>
    <w:rsid w:val="004119A8"/>
    <w:rsid w:val="004137DE"/>
    <w:rsid w:val="00417CCA"/>
    <w:rsid w:val="00431E0D"/>
    <w:rsid w:val="00450755"/>
    <w:rsid w:val="004634EF"/>
    <w:rsid w:val="004778FB"/>
    <w:rsid w:val="004A19E0"/>
    <w:rsid w:val="004E0977"/>
    <w:rsid w:val="004E3ECA"/>
    <w:rsid w:val="00502221"/>
    <w:rsid w:val="00506F28"/>
    <w:rsid w:val="0051128F"/>
    <w:rsid w:val="0053097F"/>
    <w:rsid w:val="00533658"/>
    <w:rsid w:val="00561D3F"/>
    <w:rsid w:val="00571802"/>
    <w:rsid w:val="00582AFD"/>
    <w:rsid w:val="005A0942"/>
    <w:rsid w:val="005A5C2E"/>
    <w:rsid w:val="005A5EDB"/>
    <w:rsid w:val="005A68AB"/>
    <w:rsid w:val="005A7B15"/>
    <w:rsid w:val="005B5005"/>
    <w:rsid w:val="005D0DF7"/>
    <w:rsid w:val="005F7B5E"/>
    <w:rsid w:val="00613951"/>
    <w:rsid w:val="006257A8"/>
    <w:rsid w:val="006411EB"/>
    <w:rsid w:val="00654E26"/>
    <w:rsid w:val="00667F0A"/>
    <w:rsid w:val="006870B8"/>
    <w:rsid w:val="006E5C66"/>
    <w:rsid w:val="006F5C49"/>
    <w:rsid w:val="007074B7"/>
    <w:rsid w:val="00710D7A"/>
    <w:rsid w:val="00717976"/>
    <w:rsid w:val="00722CC4"/>
    <w:rsid w:val="0072616E"/>
    <w:rsid w:val="00727E37"/>
    <w:rsid w:val="007637CE"/>
    <w:rsid w:val="007722A5"/>
    <w:rsid w:val="00781284"/>
    <w:rsid w:val="00782818"/>
    <w:rsid w:val="00794922"/>
    <w:rsid w:val="007B7053"/>
    <w:rsid w:val="007C31B7"/>
    <w:rsid w:val="007D4CD8"/>
    <w:rsid w:val="007D4F43"/>
    <w:rsid w:val="007F1072"/>
    <w:rsid w:val="0082290B"/>
    <w:rsid w:val="0082686F"/>
    <w:rsid w:val="00837510"/>
    <w:rsid w:val="008402A4"/>
    <w:rsid w:val="008423A3"/>
    <w:rsid w:val="00850312"/>
    <w:rsid w:val="00857718"/>
    <w:rsid w:val="00871809"/>
    <w:rsid w:val="00872706"/>
    <w:rsid w:val="00872B9B"/>
    <w:rsid w:val="008739A9"/>
    <w:rsid w:val="00880988"/>
    <w:rsid w:val="00884595"/>
    <w:rsid w:val="008B045D"/>
    <w:rsid w:val="008F707D"/>
    <w:rsid w:val="00903B5A"/>
    <w:rsid w:val="00952ABA"/>
    <w:rsid w:val="009546BB"/>
    <w:rsid w:val="00965A5D"/>
    <w:rsid w:val="0097649D"/>
    <w:rsid w:val="00977A3D"/>
    <w:rsid w:val="00994E93"/>
    <w:rsid w:val="009B09C2"/>
    <w:rsid w:val="009C04EF"/>
    <w:rsid w:val="009C6231"/>
    <w:rsid w:val="00A23D28"/>
    <w:rsid w:val="00A4766B"/>
    <w:rsid w:val="00A73948"/>
    <w:rsid w:val="00A858DB"/>
    <w:rsid w:val="00A912A8"/>
    <w:rsid w:val="00A92AF0"/>
    <w:rsid w:val="00AC4DBE"/>
    <w:rsid w:val="00AC6E9B"/>
    <w:rsid w:val="00AE7883"/>
    <w:rsid w:val="00B12926"/>
    <w:rsid w:val="00B13D0B"/>
    <w:rsid w:val="00B2664C"/>
    <w:rsid w:val="00B46C6C"/>
    <w:rsid w:val="00B523D8"/>
    <w:rsid w:val="00B539B6"/>
    <w:rsid w:val="00B632EF"/>
    <w:rsid w:val="00B64BC4"/>
    <w:rsid w:val="00BA3F01"/>
    <w:rsid w:val="00BA51CF"/>
    <w:rsid w:val="00BC084A"/>
    <w:rsid w:val="00BC70F5"/>
    <w:rsid w:val="00BD28C1"/>
    <w:rsid w:val="00BE2912"/>
    <w:rsid w:val="00C0644C"/>
    <w:rsid w:val="00C216C5"/>
    <w:rsid w:val="00C2192A"/>
    <w:rsid w:val="00C2546A"/>
    <w:rsid w:val="00C26C34"/>
    <w:rsid w:val="00C34B82"/>
    <w:rsid w:val="00C36EAC"/>
    <w:rsid w:val="00CA12D3"/>
    <w:rsid w:val="00CB45C1"/>
    <w:rsid w:val="00CE2D69"/>
    <w:rsid w:val="00CF6855"/>
    <w:rsid w:val="00D13906"/>
    <w:rsid w:val="00D24F26"/>
    <w:rsid w:val="00D335F9"/>
    <w:rsid w:val="00D379A9"/>
    <w:rsid w:val="00D4353F"/>
    <w:rsid w:val="00D5403D"/>
    <w:rsid w:val="00D56BBD"/>
    <w:rsid w:val="00D70299"/>
    <w:rsid w:val="00D75B04"/>
    <w:rsid w:val="00D91F86"/>
    <w:rsid w:val="00D94113"/>
    <w:rsid w:val="00DB2F82"/>
    <w:rsid w:val="00DC10F4"/>
    <w:rsid w:val="00DE074E"/>
    <w:rsid w:val="00DF539C"/>
    <w:rsid w:val="00E015CD"/>
    <w:rsid w:val="00E040A6"/>
    <w:rsid w:val="00E15879"/>
    <w:rsid w:val="00E23221"/>
    <w:rsid w:val="00E41166"/>
    <w:rsid w:val="00E45252"/>
    <w:rsid w:val="00E455AE"/>
    <w:rsid w:val="00E6677D"/>
    <w:rsid w:val="00E750BC"/>
    <w:rsid w:val="00E75CFE"/>
    <w:rsid w:val="00E852F3"/>
    <w:rsid w:val="00E9354D"/>
    <w:rsid w:val="00EB7EED"/>
    <w:rsid w:val="00EC1DEF"/>
    <w:rsid w:val="00EC52AF"/>
    <w:rsid w:val="00EC6772"/>
    <w:rsid w:val="00EE7B93"/>
    <w:rsid w:val="00F0294F"/>
    <w:rsid w:val="00F0741A"/>
    <w:rsid w:val="00F10DA2"/>
    <w:rsid w:val="00F25AB4"/>
    <w:rsid w:val="00F44510"/>
    <w:rsid w:val="00F47144"/>
    <w:rsid w:val="00F5072B"/>
    <w:rsid w:val="00F530A4"/>
    <w:rsid w:val="00F53B5E"/>
    <w:rsid w:val="00F72A9D"/>
    <w:rsid w:val="00F7328F"/>
    <w:rsid w:val="00F7796E"/>
    <w:rsid w:val="00F97D1E"/>
    <w:rsid w:val="00FB344B"/>
    <w:rsid w:val="00FB50FB"/>
    <w:rsid w:val="00FC05BA"/>
    <w:rsid w:val="00FC6F67"/>
    <w:rsid w:val="00FF0134"/>
    <w:rsid w:val="00FF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1D2D9787"/>
  <w15:chartTrackingRefBased/>
  <w15:docId w15:val="{E214235F-F76E-4C82-9BF7-34A6221C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CF685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KeinAbsatzformat">
    <w:name w:val="[Kein Absatzformat]"/>
    <w:rsid w:val="00CF685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ellenraster">
    <w:name w:val="Table Grid"/>
    <w:basedOn w:val="NormaleTabelle"/>
    <w:rsid w:val="00CF6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A4V">
    <w:name w:val="Einf. Abs. (A4 V)"/>
    <w:basedOn w:val="KeinAbsatzformat"/>
    <w:uiPriority w:val="99"/>
    <w:rsid w:val="0082290B"/>
  </w:style>
  <w:style w:type="character" w:styleId="Hyperlink">
    <w:name w:val="Hyperlink"/>
    <w:uiPriority w:val="99"/>
    <w:semiHidden/>
    <w:rsid w:val="00BA3F0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A3F01"/>
    <w:pPr>
      <w:ind w:left="720"/>
      <w:contextualSpacing/>
    </w:pPr>
  </w:style>
  <w:style w:type="paragraph" w:customStyle="1" w:styleId="PULSARberschrift">
    <w:name w:val="PULSAR Überschrift"/>
    <w:basedOn w:val="Standard"/>
    <w:link w:val="PULSARberschriftZchn"/>
    <w:qFormat/>
    <w:rsid w:val="00BA3F01"/>
    <w:rPr>
      <w:rFonts w:ascii="Asap SemiBold" w:hAnsi="Asap SemiBold"/>
      <w:iCs/>
      <w:color w:val="575656"/>
      <w:sz w:val="28"/>
      <w:szCs w:val="24"/>
    </w:rPr>
  </w:style>
  <w:style w:type="paragraph" w:customStyle="1" w:styleId="PULSARBetreff">
    <w:name w:val="PULSAR Betreff"/>
    <w:basedOn w:val="Standard"/>
    <w:link w:val="PULSARBetreffZchn"/>
    <w:qFormat/>
    <w:rsid w:val="00BA3F01"/>
    <w:rPr>
      <w:rFonts w:ascii="Asap" w:hAnsi="Asap"/>
      <w:noProof/>
      <w:sz w:val="24"/>
      <w:szCs w:val="24"/>
      <w:lang w:eastAsia="de-DE"/>
    </w:rPr>
  </w:style>
  <w:style w:type="character" w:customStyle="1" w:styleId="PULSARberschriftZchn">
    <w:name w:val="PULSAR Überschrift Zchn"/>
    <w:basedOn w:val="Absatz-Standardschriftart"/>
    <w:link w:val="PULSARberschrift"/>
    <w:rsid w:val="00BA3F01"/>
    <w:rPr>
      <w:rFonts w:ascii="Asap SemiBold" w:hAnsi="Asap SemiBold"/>
      <w:iCs/>
      <w:color w:val="575656"/>
      <w:sz w:val="28"/>
      <w:szCs w:val="24"/>
    </w:rPr>
  </w:style>
  <w:style w:type="paragraph" w:customStyle="1" w:styleId="PULSARZwischenberschrift">
    <w:name w:val="PULSAR Zwischenüberschrift"/>
    <w:basedOn w:val="Standard"/>
    <w:link w:val="PULSARZwischenberschriftZchn"/>
    <w:qFormat/>
    <w:rsid w:val="00A912A8"/>
    <w:pPr>
      <w:spacing w:before="120" w:after="120"/>
      <w:ind w:right="454"/>
    </w:pPr>
    <w:rPr>
      <w:rFonts w:ascii="Asap SemiBold" w:hAnsi="Asap SemiBold" w:cs="Arial"/>
      <w:color w:val="575656"/>
      <w:szCs w:val="28"/>
      <w:lang w:val="en-GB"/>
    </w:rPr>
  </w:style>
  <w:style w:type="character" w:customStyle="1" w:styleId="PULSARBetreffZchn">
    <w:name w:val="PULSAR Betreff Zchn"/>
    <w:basedOn w:val="Absatz-Standardschriftart"/>
    <w:link w:val="PULSARBetreff"/>
    <w:rsid w:val="00BA3F01"/>
    <w:rPr>
      <w:rFonts w:ascii="Asap" w:hAnsi="Asap"/>
      <w:noProof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4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ULSARZwischenberschriftZchn">
    <w:name w:val="PULSAR Zwischenüberschrift Zchn"/>
    <w:basedOn w:val="Absatz-Standardschriftart"/>
    <w:link w:val="PULSARZwischenberschrift"/>
    <w:rsid w:val="00A912A8"/>
    <w:rPr>
      <w:rFonts w:ascii="Asap SemiBold" w:hAnsi="Asap SemiBold" w:cs="Arial"/>
      <w:color w:val="575656"/>
      <w:szCs w:val="28"/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E455AE"/>
  </w:style>
  <w:style w:type="paragraph" w:styleId="Fuzeile">
    <w:name w:val="footer"/>
    <w:basedOn w:val="Standard"/>
    <w:link w:val="FuzeileZchn"/>
    <w:uiPriority w:val="99"/>
    <w:unhideWhenUsed/>
    <w:rsid w:val="00E4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55AE"/>
  </w:style>
  <w:style w:type="paragraph" w:styleId="Beschriftung">
    <w:name w:val="caption"/>
    <w:basedOn w:val="Standard"/>
    <w:next w:val="Standard"/>
    <w:uiPriority w:val="35"/>
    <w:unhideWhenUsed/>
    <w:qFormat/>
    <w:rsid w:val="0088098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2E7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C6E9B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7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7A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50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ulsar-photonics.de/e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ederschmidt\Desktop\00_Redefine%20Corporate%20Design\02_neue%20Vorlagen\01_Rechnung%204.6.2020\Vorlage_Rechnung_06-20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A67593C5-60A2-4DFA-8622-87F286694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Vorlage_Rechnung_06-20</Template>
  <TotalTime>0</TotalTime>
  <Pages>5</Pages>
  <Words>1142</Words>
  <Characters>6341</Characters>
  <Application>Microsoft Office Word</Application>
  <DocSecurity>0</DocSecurity>
  <Lines>126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Sören Niederschmidt</dc:creator>
  <cp:keywords/>
  <dc:description/>
  <cp:lastModifiedBy>Sonja Wichert</cp:lastModifiedBy>
  <cp:revision>26</cp:revision>
  <cp:lastPrinted>2020-05-07T13:50:00Z</cp:lastPrinted>
  <dcterms:created xsi:type="dcterms:W3CDTF">2023-05-21T19:28:00Z</dcterms:created>
  <dcterms:modified xsi:type="dcterms:W3CDTF">2023-11-29T15:55:00Z</dcterms:modified>
</cp:coreProperties>
</file>